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3B42B1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136FCF">
        <w:rPr>
          <w:rFonts w:ascii="Garamond" w:hAnsi="Garamond"/>
          <w:u w:val="single"/>
        </w:rPr>
        <w:t>1</w:t>
      </w:r>
      <w:r w:rsidR="005C2118">
        <w:rPr>
          <w:rFonts w:ascii="Garamond" w:hAnsi="Garamond"/>
          <w:u w:val="single"/>
        </w:rPr>
        <w:t>2</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4671E6">
        <w:rPr>
          <w:rFonts w:ascii="Garamond" w:hAnsi="Garamond"/>
          <w:b/>
          <w:bCs/>
          <w:u w:val="single"/>
        </w:rPr>
        <w:t>7</w:t>
      </w:r>
      <w:r w:rsidR="0063479B">
        <w:rPr>
          <w:rFonts w:ascii="Garamond" w:hAnsi="Garamond"/>
          <w:b/>
          <w:bCs/>
          <w:u w:val="single"/>
        </w:rPr>
        <w:t>6</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68DDBF70" w:rsidR="002A72BE" w:rsidRDefault="002A72BE" w:rsidP="00364CD7">
      <w:pPr>
        <w:spacing w:after="0"/>
        <w:jc w:val="both"/>
        <w:rPr>
          <w:noProof/>
        </w:rPr>
      </w:pPr>
    </w:p>
    <w:p w14:paraId="6BDA7200" w14:textId="088B1356" w:rsidR="0063479B" w:rsidRDefault="0063479B" w:rsidP="00364CD7">
      <w:pPr>
        <w:spacing w:after="0"/>
        <w:jc w:val="both"/>
        <w:rPr>
          <w:rFonts w:ascii="Garamond" w:eastAsia="Times New Roman" w:hAnsi="Garamond"/>
          <w:lang w:eastAsia="sl-SI"/>
        </w:rPr>
      </w:pPr>
      <w:r>
        <w:rPr>
          <w:noProof/>
        </w:rPr>
        <w:drawing>
          <wp:inline distT="0" distB="0" distL="0" distR="0" wp14:anchorId="5A717C85" wp14:editId="4F72CBAD">
            <wp:extent cx="5760720" cy="2214880"/>
            <wp:effectExtent l="0" t="0" r="0" b="0"/>
            <wp:docPr id="104482916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29166" name="Slika 1" descr="Slika, ki vsebuje besede besedilo, posnetek zaslona, pisava, številka&#10;&#10;Vsebina, ustvarjena z UI, morda ni pravilna."/>
                    <pic:cNvPicPr/>
                  </pic:nvPicPr>
                  <pic:blipFill>
                    <a:blip r:embed="rId13"/>
                    <a:stretch>
                      <a:fillRect/>
                    </a:stretch>
                  </pic:blipFill>
                  <pic:spPr>
                    <a:xfrm>
                      <a:off x="0" y="0"/>
                      <a:ext cx="5760720" cy="2214880"/>
                    </a:xfrm>
                    <a:prstGeom prst="rect">
                      <a:avLst/>
                    </a:prstGeom>
                  </pic:spPr>
                </pic:pic>
              </a:graphicData>
            </a:graphic>
          </wp:inline>
        </w:drawing>
      </w:r>
    </w:p>
    <w:p w14:paraId="71D63BF5" w14:textId="7200C232"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C0CE91F"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4671E6">
        <w:rPr>
          <w:rFonts w:ascii="Garamond" w:eastAsia="Times New Roman" w:hAnsi="Garamond"/>
          <w:b/>
          <w:bCs/>
          <w:lang w:eastAsia="sl-SI"/>
        </w:rPr>
        <w:t>7</w:t>
      </w:r>
      <w:r w:rsidR="0063479B">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proofErr w:type="spellStart"/>
      <w:r w:rsidR="005C2118">
        <w:rPr>
          <w:rFonts w:ascii="Garamond" w:eastAsia="Times New Roman" w:hAnsi="Garamond"/>
          <w:lang w:eastAsia="sl-SI"/>
        </w:rPr>
        <w:t>bu</w:t>
      </w:r>
      <w:r w:rsidR="0063479B">
        <w:rPr>
          <w:rFonts w:ascii="Garamond" w:eastAsia="Times New Roman" w:hAnsi="Garamond"/>
          <w:lang w:eastAsia="sl-SI"/>
        </w:rPr>
        <w:t>denozid</w:t>
      </w:r>
      <w:proofErr w:type="spellEnd"/>
      <w:r w:rsidR="0063479B">
        <w:rPr>
          <w:rFonts w:ascii="Garamond" w:eastAsia="Times New Roman" w:hAnsi="Garamond"/>
          <w:lang w:eastAsia="sl-SI"/>
        </w:rPr>
        <w:t xml:space="preserve"> </w:t>
      </w:r>
      <w:r w:rsidR="002E1319">
        <w:rPr>
          <w:rFonts w:ascii="Garamond" w:eastAsia="Times New Roman" w:hAnsi="Garamond"/>
          <w:lang w:eastAsia="sl-SI"/>
        </w:rPr>
        <w:t xml:space="preserve"> </w:t>
      </w:r>
      <w:r w:rsidR="002C2F4F">
        <w:rPr>
          <w:rFonts w:ascii="Garamond" w:eastAsia="Times New Roman" w:hAnsi="Garamond"/>
          <w:lang w:eastAsia="sl-SI"/>
        </w:rPr>
        <w:t>A</w:t>
      </w:r>
      <w:r w:rsidR="00595865">
        <w:rPr>
          <w:rFonts w:ascii="Garamond" w:eastAsia="Times New Roman" w:hAnsi="Garamond"/>
          <w:lang w:eastAsia="sl-SI"/>
        </w:rPr>
        <w:t xml:space="preserve">TC </w:t>
      </w:r>
      <w:r w:rsidR="0063479B">
        <w:rPr>
          <w:rFonts w:ascii="Garamond" w:eastAsia="Times New Roman" w:hAnsi="Garamond"/>
          <w:lang w:eastAsia="sl-SI"/>
        </w:rPr>
        <w:t>A07EA06</w:t>
      </w:r>
      <w:r w:rsidR="005C211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671E6">
        <w:rPr>
          <w:rFonts w:ascii="Garamond" w:eastAsia="Times New Roman" w:hAnsi="Garamond"/>
          <w:lang w:eastAsia="sl-SI"/>
        </w:rPr>
        <w:t>1</w:t>
      </w:r>
      <w:r w:rsidR="005C2118">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5C211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35AE7"/>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6FCF"/>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1319"/>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8733B"/>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A94"/>
    <w:rsid w:val="00461D3B"/>
    <w:rsid w:val="0046420A"/>
    <w:rsid w:val="004671E6"/>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5F74"/>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2118"/>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3479B"/>
    <w:rsid w:val="00640266"/>
    <w:rsid w:val="006409D2"/>
    <w:rsid w:val="00641957"/>
    <w:rsid w:val="00641ECA"/>
    <w:rsid w:val="00644E63"/>
    <w:rsid w:val="00646F37"/>
    <w:rsid w:val="00651E3F"/>
    <w:rsid w:val="00651F4B"/>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7F633C"/>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6BBD"/>
    <w:rsid w:val="00967C92"/>
    <w:rsid w:val="00970026"/>
    <w:rsid w:val="009700CF"/>
    <w:rsid w:val="009709E6"/>
    <w:rsid w:val="00971DE3"/>
    <w:rsid w:val="00975286"/>
    <w:rsid w:val="009813EA"/>
    <w:rsid w:val="00981E18"/>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A6DD8"/>
    <w:rsid w:val="00AB14D8"/>
    <w:rsid w:val="00AB3AD0"/>
    <w:rsid w:val="00AB4253"/>
    <w:rsid w:val="00AB7730"/>
    <w:rsid w:val="00AC1245"/>
    <w:rsid w:val="00AC2C4A"/>
    <w:rsid w:val="00AC3D27"/>
    <w:rsid w:val="00AC4BF5"/>
    <w:rsid w:val="00AC59A0"/>
    <w:rsid w:val="00AC72C1"/>
    <w:rsid w:val="00AD3CDB"/>
    <w:rsid w:val="00AD6D52"/>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01B"/>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2213"/>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4908"/>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01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8733B"/>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A94"/>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65F74"/>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51F4B"/>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7F633C"/>
    <w:rsid w:val="00805B15"/>
    <w:rsid w:val="00810267"/>
    <w:rsid w:val="00821D48"/>
    <w:rsid w:val="00847F44"/>
    <w:rsid w:val="00854302"/>
    <w:rsid w:val="0087073C"/>
    <w:rsid w:val="008938CF"/>
    <w:rsid w:val="008952E3"/>
    <w:rsid w:val="008B09CD"/>
    <w:rsid w:val="008C5025"/>
    <w:rsid w:val="008D59ED"/>
    <w:rsid w:val="008E72C4"/>
    <w:rsid w:val="008F502F"/>
    <w:rsid w:val="00907A58"/>
    <w:rsid w:val="0093674F"/>
    <w:rsid w:val="0094659D"/>
    <w:rsid w:val="00966BBD"/>
    <w:rsid w:val="00967325"/>
    <w:rsid w:val="00970026"/>
    <w:rsid w:val="009709E6"/>
    <w:rsid w:val="00975286"/>
    <w:rsid w:val="00981E18"/>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1301B"/>
    <w:rsid w:val="00C315A3"/>
    <w:rsid w:val="00C40076"/>
    <w:rsid w:val="00C413B0"/>
    <w:rsid w:val="00C62213"/>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2025-12-12T08:18:00Z</dcterms:created>
  <dcterms:modified xsi:type="dcterms:W3CDTF">2025-12-12T08:19:00Z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